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0FD" w:rsidRPr="00857EBF" w:rsidRDefault="000040FD" w:rsidP="000040FD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bookmarkStart w:id="0" w:name="_GoBack"/>
      <w:bookmarkEnd w:id="0"/>
      <w:r w:rsidRPr="00857EBF">
        <w:rPr>
          <w:rFonts w:asciiTheme="minorHAnsi" w:hAnsiTheme="minorHAnsi" w:cstheme="minorHAnsi"/>
          <w:b/>
          <w:i/>
          <w:sz w:val="28"/>
          <w:szCs w:val="28"/>
        </w:rPr>
        <w:t>Art, Design and Music Leader</w:t>
      </w:r>
      <w:r w:rsidR="00857EBF">
        <w:rPr>
          <w:rFonts w:asciiTheme="minorHAnsi" w:hAnsiTheme="minorHAnsi" w:cstheme="minorHAnsi"/>
          <w:b/>
          <w:i/>
          <w:sz w:val="28"/>
          <w:szCs w:val="28"/>
        </w:rPr>
        <w:t>/PPA Teacher</w:t>
      </w:r>
    </w:p>
    <w:p w:rsidR="000040FD" w:rsidRPr="00857EBF" w:rsidRDefault="000040FD" w:rsidP="000040FD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:rsidR="000040FD" w:rsidRPr="00857EBF" w:rsidRDefault="000040FD" w:rsidP="000040FD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857EBF">
        <w:rPr>
          <w:rFonts w:asciiTheme="minorHAnsi" w:hAnsiTheme="minorHAnsi" w:cstheme="minorHAnsi"/>
          <w:b/>
          <w:i/>
          <w:sz w:val="28"/>
          <w:szCs w:val="28"/>
        </w:rPr>
        <w:t>Selection Criteria</w:t>
      </w:r>
    </w:p>
    <w:p w:rsidR="000040FD" w:rsidRPr="00857EBF" w:rsidRDefault="000040FD" w:rsidP="000040FD">
      <w:p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The successful candidate will:</w:t>
      </w:r>
    </w:p>
    <w:p w:rsidR="000040FD" w:rsidRPr="00857EBF" w:rsidRDefault="000040FD" w:rsidP="000040FD">
      <w:pPr>
        <w:rPr>
          <w:rFonts w:asciiTheme="minorHAnsi" w:hAnsiTheme="minorHAnsi" w:cstheme="minorHAnsi"/>
          <w:sz w:val="28"/>
          <w:szCs w:val="28"/>
        </w:rPr>
      </w:pPr>
    </w:p>
    <w:p w:rsidR="000040FD" w:rsidRPr="00857EBF" w:rsidRDefault="000040FD" w:rsidP="000040F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 xml:space="preserve">Hold Qualified Teacher Status  </w:t>
      </w:r>
    </w:p>
    <w:p w:rsidR="000040FD" w:rsidRPr="00857EBF" w:rsidRDefault="000040FD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Have at least three years experience in urban schools</w:t>
      </w:r>
    </w:p>
    <w:p w:rsidR="000040FD" w:rsidRPr="00857EBF" w:rsidRDefault="000040FD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 xml:space="preserve">Be a highly effective and dynamic classroom practitioner </w:t>
      </w:r>
    </w:p>
    <w:p w:rsidR="000B2840" w:rsidRPr="00857EBF" w:rsidRDefault="000040FD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Have proven experience of subject management, preferably in an arts based subject</w:t>
      </w:r>
    </w:p>
    <w:p w:rsidR="000B2840" w:rsidRPr="00857EBF" w:rsidRDefault="000B2840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Be able to manage the ordering and allocation of resources within a specified budget</w:t>
      </w:r>
    </w:p>
    <w:p w:rsidR="000040FD" w:rsidRPr="00857EBF" w:rsidRDefault="000B2840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Be able to create an organised and stimulating classroom environment</w:t>
      </w:r>
      <w:r w:rsidR="000040FD" w:rsidRPr="00857EBF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040FD" w:rsidRPr="00857EBF" w:rsidRDefault="000040FD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Be flexible in approach</w:t>
      </w:r>
    </w:p>
    <w:p w:rsidR="000B2840" w:rsidRPr="00857EBF" w:rsidRDefault="000B2840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Work effectively as part of a team</w:t>
      </w:r>
    </w:p>
    <w:p w:rsidR="000040FD" w:rsidRPr="00857EBF" w:rsidRDefault="000040FD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>Be highly motivated and innovative</w:t>
      </w:r>
    </w:p>
    <w:p w:rsidR="000040FD" w:rsidRPr="00857EBF" w:rsidRDefault="000040FD" w:rsidP="000040F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57EBF">
        <w:rPr>
          <w:rFonts w:asciiTheme="minorHAnsi" w:hAnsiTheme="minorHAnsi" w:cstheme="minorHAnsi"/>
          <w:sz w:val="28"/>
          <w:szCs w:val="28"/>
        </w:rPr>
        <w:t xml:space="preserve">Have the ability to inspire children </w:t>
      </w:r>
    </w:p>
    <w:p w:rsidR="000B2840" w:rsidRPr="00857EBF" w:rsidRDefault="000B2840" w:rsidP="000B2840">
      <w:pPr>
        <w:ind w:left="360"/>
        <w:rPr>
          <w:rFonts w:asciiTheme="minorHAnsi" w:hAnsiTheme="minorHAnsi" w:cstheme="minorHAnsi"/>
          <w:sz w:val="28"/>
          <w:szCs w:val="28"/>
        </w:rPr>
      </w:pPr>
    </w:p>
    <w:p w:rsidR="00BA7FA2" w:rsidRPr="00857EBF" w:rsidRDefault="00BA7FA2">
      <w:pPr>
        <w:rPr>
          <w:rFonts w:asciiTheme="minorHAnsi" w:hAnsiTheme="minorHAnsi" w:cstheme="minorHAnsi"/>
          <w:sz w:val="28"/>
          <w:szCs w:val="28"/>
        </w:rPr>
      </w:pPr>
    </w:p>
    <w:sectPr w:rsidR="00BA7FA2" w:rsidRPr="00857EBF" w:rsidSect="00BA7F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961CE"/>
    <w:multiLevelType w:val="hybridMultilevel"/>
    <w:tmpl w:val="0268B2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0FD"/>
    <w:rsid w:val="000040FD"/>
    <w:rsid w:val="000B2840"/>
    <w:rsid w:val="00242A2C"/>
    <w:rsid w:val="00857EBF"/>
    <w:rsid w:val="00BA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A4DC2-3A13-4D9B-B7A1-E68BF5BE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40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D0948A01.dotm</Template>
  <TotalTime>0</TotalTime>
  <Pages>1</Pages>
  <Words>90</Words>
  <Characters>518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DHead</dc:creator>
  <cp:keywords/>
  <dc:description/>
  <cp:lastModifiedBy>Ghuman Sunita: H&amp;F</cp:lastModifiedBy>
  <cp:revision>2</cp:revision>
  <dcterms:created xsi:type="dcterms:W3CDTF">2019-03-07T09:29:00Z</dcterms:created>
  <dcterms:modified xsi:type="dcterms:W3CDTF">2019-03-07T09:29:00Z</dcterms:modified>
</cp:coreProperties>
</file>